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335CB5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43" name="Picture 42" descr="2010 Octo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October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44" name="Picture 43" descr="2010 Octo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October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45" name="Picture 44" descr="2010 Octob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October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46" name="Picture 45" descr="2010 October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October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47" name="Picture 46" descr="2010 October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October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48" name="Picture 47" descr="2010 October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 October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531829"/>
    <w:rsid w:val="00014600"/>
    <w:rsid w:val="002E1205"/>
    <w:rsid w:val="002E63CD"/>
    <w:rsid w:val="00335CB5"/>
    <w:rsid w:val="003D76F0"/>
    <w:rsid w:val="00531829"/>
    <w:rsid w:val="00585480"/>
    <w:rsid w:val="00611B4C"/>
    <w:rsid w:val="0062049F"/>
    <w:rsid w:val="00646909"/>
    <w:rsid w:val="006C4099"/>
    <w:rsid w:val="007F2025"/>
    <w:rsid w:val="008339E6"/>
    <w:rsid w:val="008370CE"/>
    <w:rsid w:val="00897F2D"/>
    <w:rsid w:val="009E40A2"/>
    <w:rsid w:val="00A10B2B"/>
    <w:rsid w:val="00B302EF"/>
    <w:rsid w:val="00D16D4E"/>
    <w:rsid w:val="00D83296"/>
    <w:rsid w:val="00D8658D"/>
    <w:rsid w:val="00E148D6"/>
    <w:rsid w:val="00F17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2017-11-24T15:41:00Z</dcterms:created>
  <dcterms:modified xsi:type="dcterms:W3CDTF">2017-11-24T15:43:00Z</dcterms:modified>
</cp:coreProperties>
</file>